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96CDB"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226060</wp:posOffset>
                </wp:positionV>
                <wp:extent cx="4570730" cy="189230"/>
                <wp:effectExtent l="0" t="0" r="1270" b="1270"/>
                <wp:wrapNone/>
                <wp:docPr id="1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27635" y="1016635"/>
                          <a:ext cx="4570730" cy="189230"/>
                        </a:xfrm>
                        <a:custGeom>
                          <a:avLst/>
                          <a:gdLst>
                            <a:gd name="connsiteX0" fmla="*/ 0 w 4391025"/>
                            <a:gd name="connsiteY0" fmla="*/ 0 h 190500"/>
                            <a:gd name="connsiteX1" fmla="*/ 4267200 w 4391025"/>
                            <a:gd name="connsiteY1" fmla="*/ 0 h 190500"/>
                            <a:gd name="connsiteX2" fmla="*/ 4391025 w 4391025"/>
                            <a:gd name="connsiteY2" fmla="*/ 190500 h 190500"/>
                            <a:gd name="connsiteX3" fmla="*/ 0 w 4391025"/>
                            <a:gd name="connsiteY3" fmla="*/ 190500 h 190500"/>
                            <a:gd name="connsiteX4" fmla="*/ 0 w 4391025"/>
                            <a:gd name="connsiteY4" fmla="*/ 0 h 190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91025" h="190500">
                              <a:moveTo>
                                <a:pt x="0" y="0"/>
                              </a:moveTo>
                              <a:lnTo>
                                <a:pt x="4267200" y="0"/>
                              </a:lnTo>
                              <a:lnTo>
                                <a:pt x="4391025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EF4C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4" o:spid="_x0000_s1026" o:spt="100" style="position:absolute;left:0pt;margin-left:-46.05pt;margin-top:17.8pt;height:14.9pt;width:359.9pt;z-index:-251653120;v-text-anchor:middle;mso-width-relative:page;mso-height-relative:page;" fillcolor="#1C487C" filled="t" stroked="f" coordsize="4391025,190500" o:gfxdata="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JlxhzNgAAAAJAQAADwAAAAAAAAABACAAAAAiAAAAZHJzL2Rvd25yZXYu&#10;eG1sUEsBAhQAFAAAAAgAh07iQFM/Bu+KAwAAQgkAAA4AAAAAAAAAAQAgAAAAJwEAAGRycy9lMm9E&#10;b2MueG1sUEsFBgAAAAAGAAYAWQEAACMHAAAAAA==&#10;" path="m0,0l4267200,0,4391025,190500,0,190500,0,0xe">
                <v:path textboxrect="0,0,4391025,190500" o:connectlocs="0,0;4441837,0;4570730,189230;0,189230;0,0" o:connectangles="0,0,0,0,0"/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02EF4C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285115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83A4DF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22.45pt;height:22.65pt;width:22.15pt;mso-position-vertical-relative:page;z-index:251662336;mso-width-relative:page;mso-height-relative:page;" fillcolor="#1C487C" filled="t" stroked="f" coordsize="192,196" o:gfxdata="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textboxrect="0,0,192,196"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  <v:textbox>
                  <w:txbxContent>
                    <w:p w14:paraId="4083A4D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285115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144E69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22.45pt;height:22.65pt;width:22.05pt;mso-position-vertical-relative:page;z-index:251661312;mso-width-relative:page;mso-height-relative:page;" fillcolor="#1C487C" filled="t" stroked="f" coordsize="191,196" o:gfxdata="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textboxrect="0,0,191,196"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  <v:textbox>
                  <w:txbxContent>
                    <w:p w14:paraId="74144E6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285115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C8D027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22.45pt;height:22.65pt;width:22.65pt;mso-position-vertical-relative:page;z-index:251660288;mso-width-relative:page;mso-height-relative:page;" fillcolor="#1C487C" filled="t" stroked="f" coordsize="264,264" o:gfxdata="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textboxrect="0,0,264,264"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  <v:textbox>
                  <w:txbxContent>
                    <w:p w14:paraId="0DC8D0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-448945</wp:posOffset>
                </wp:positionV>
                <wp:extent cx="2095500" cy="931545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5775" y="123825"/>
                          <a:ext cx="2095500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D456CE">
                            <w:pPr>
                              <w:adjustRightInd w:val="0"/>
                              <w:snapToGrid w:val="0"/>
                              <w:rPr>
                                <w:color w:val="1C487C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1C487C"/>
                                <w:sz w:val="56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.2pt;margin-top:-35.35pt;height:73.35pt;width:165pt;z-index:251659264;mso-width-relative:page;mso-height-relative:page;" filled="f" stroked="f" coordsize="21600,21600" o:gfxdata="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phLU7VAAAACQEAAA8AAAAAAAAAAQAgAAAAIgAAAGRycy9kb3ducmV2LnhtbFBLAQIUABQA&#10;AAAIAIdO4kBaIbfZLAIAADMEAAAOAAAAAAAAAAEAIAAAACQ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4DD456CE">
                      <w:pPr>
                        <w:adjustRightInd w:val="0"/>
                        <w:snapToGrid w:val="0"/>
                        <w:rPr>
                          <w:color w:val="1C487C"/>
                          <w:sz w:val="18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1C487C"/>
                          <w:sz w:val="56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 w14:paraId="59639A45"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189230</wp:posOffset>
                </wp:positionV>
                <wp:extent cx="1235075" cy="32258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760" y="1304925"/>
                          <a:ext cx="12350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22C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360" w:lineRule="exact"/>
                              <w:textAlignment w:val="auto"/>
                              <w:rPr>
                                <w:rFonts w:hint="default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05pt;margin-top:14.9pt;height:25.4pt;width:97.25pt;z-index:251673600;mso-width-relative:page;mso-height-relative:page;" filled="f" stroked="f" coordsize="21600,21600" o:gfxdata="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0YLyY9gAAAAHAQAADwAAAAAAAAABACAA&#10;AAAiAAAAZHJzL2Rvd25yZXYueG1sUEsBAhQAFAAAAAgAh07iQKjKzC1GAgAAcQQAAA4AAAAAAAAA&#10;AQAgAAAAJ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622C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360" w:lineRule="exact"/>
                        <w:textAlignment w:val="auto"/>
                        <w:rPr>
                          <w:rFonts w:hint="default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3922395</wp:posOffset>
                </wp:positionH>
                <wp:positionV relativeFrom="paragraph">
                  <wp:posOffset>41910</wp:posOffset>
                </wp:positionV>
                <wp:extent cx="3308350" cy="142875"/>
                <wp:effectExtent l="0" t="0" r="6350" b="9525"/>
                <wp:wrapNone/>
                <wp:docPr id="1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9595" y="1064260"/>
                          <a:ext cx="3308350" cy="142875"/>
                        </a:xfrm>
                        <a:custGeom>
                          <a:avLst/>
                          <a:gdLst>
                            <a:gd name="connsiteX0" fmla="*/ 0 w 3308894"/>
                            <a:gd name="connsiteY0" fmla="*/ 0 h 190500"/>
                            <a:gd name="connsiteX1" fmla="*/ 3308894 w 3308894"/>
                            <a:gd name="connsiteY1" fmla="*/ 0 h 190500"/>
                            <a:gd name="connsiteX2" fmla="*/ 3308894 w 3308894"/>
                            <a:gd name="connsiteY2" fmla="*/ 190500 h 190500"/>
                            <a:gd name="connsiteX3" fmla="*/ 105319 w 3308894"/>
                            <a:gd name="connsiteY3" fmla="*/ 190500 h 190500"/>
                            <a:gd name="connsiteX4" fmla="*/ 0 w 3308894"/>
                            <a:gd name="connsiteY4" fmla="*/ 0 h 190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08894" h="190500">
                              <a:moveTo>
                                <a:pt x="0" y="0"/>
                              </a:moveTo>
                              <a:lnTo>
                                <a:pt x="3308894" y="0"/>
                              </a:lnTo>
                              <a:lnTo>
                                <a:pt x="3308894" y="190500"/>
                              </a:lnTo>
                              <a:lnTo>
                                <a:pt x="105319" y="190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50000">
                              <a:srgbClr val="1C487C"/>
                            </a:gs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1C487C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9F6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5" o:spid="_x0000_s1026" o:spt="100" style="position:absolute;left:0pt;margin-left:308.85pt;margin-top:3.3pt;height:11.25pt;width:260.5pt;z-index:-251652096;v-text-anchor:middle;mso-width-relative:page;mso-height-relative:page;" fillcolor="#DCE6F2 [660]" filled="t" stroked="f" coordsize="3308894,190500" o:gfxdata="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DEtWUvWAAAACQEAAA8AAAAA&#10;AAAAAQAgAAAAIgAAAGRycy9kb3ducmV2LnhtbFBLAQIUABQAAAAIAIdO4kBCu4Es3gMAACsKAAAO&#10;AAAAAAAAAAEAIAAAACUBAABkcnMvZTJvRG9jLnhtbFBLBQYAAAAABgAGAFkBAAB1BwAAAAA=&#10;" path="m0,0l3308894,0,3308894,190500,105319,190500,0,0xe">
                <v:path textboxrect="0,0,3308894,190500" o:connectlocs="0,0;3308350,0;3308350,142875;105301,142875;0,0" o:connectangles="0,0,0,0,0"/>
                <v:fill type="gradient" on="t" color2="#1C487C" angle="90" focus="50%" focussize="0,0" rotate="t"/>
                <v:stroke on="f" weight="2pt"/>
                <v:imagedata o:title=""/>
                <o:lock v:ext="edit" aspectratio="f"/>
                <v:textbox>
                  <w:txbxContent>
                    <w:p w14:paraId="01C9F6C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38366C7"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220980</wp:posOffset>
                </wp:positionV>
                <wp:extent cx="2229485" cy="113220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9485" cy="113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692E6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王凌雪</w:t>
                            </w:r>
                          </w:p>
                          <w:p w14:paraId="5E9FBFC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民    族：汉族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ab/>
                            </w:r>
                          </w:p>
                          <w:p w14:paraId="791745E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性    别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女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BB62F3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default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团员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05pt;margin-top:17.4pt;height:89.15pt;width:175.55pt;z-index:251664384;v-text-anchor:middle;mso-width-relative:page;mso-height-relative:page;" filled="f" stroked="f" coordsize="21600,21600" o:gfxdata="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BX&#10;d9/XAAAACQEAAA8AAAAAAAAAAQAgAAAAIgAAAGRycy9kb3ducmV2LnhtbFBLAQIUABQAAAAIAIdO&#10;4kCZXTTeJAIAACwEAAAOAAAAAAAAAAEAIAAAACY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4692E6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王凌雪</w:t>
                      </w:r>
                    </w:p>
                    <w:p w14:paraId="5E9FBFC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民    族：汉族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ab/>
                      </w:r>
                    </w:p>
                    <w:p w14:paraId="791745E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性    别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女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14:paraId="1BB62F3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default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政治面貌：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团员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28575</wp:posOffset>
                </wp:positionV>
                <wp:extent cx="7353300" cy="283845"/>
                <wp:effectExtent l="0" t="0" r="0" b="825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0525" y="1381125"/>
                          <a:ext cx="7353300" cy="283845"/>
                          <a:chOff x="0" y="0"/>
                          <a:chExt cx="73533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51988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hint="default" w:ascii="微软雅黑" w:hAnsi="微软雅黑" w:eastAsia="微软雅黑" w:cstheme="minorBidi"/>
                                    <w:color w:val="F192A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E406B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72199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85pt;margin-top:2.25pt;height:22.35pt;width:579pt;z-index:251672576;mso-width-relative:page;mso-height-relative:page;" coordsize="7353300,284400" o:gfxdata="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YxrYnLkAAADb&#10;AAAADwAAAGRycy9kb3ducmV2LnhtbEVPS4vCMBC+C/sfwgjeNG1ZpXSNHlwEF6RgXdjr0EwfbDMp&#10;TbT6740geJuP7znr7c104kqDay0riBcRCOLS6pZrBb/n/TwF4Tyyxs4yKbiTg+3mY7LGTNuRT3Qt&#10;fC1CCLsMFTTe95mUrmzIoFvYnjhwlR0M+gCHWuoBxxBuOplE0UoabDk0NNjTrqHyv7gYBUk1Fnla&#10;/hTxPv7Mj99L+qtyUmo2jaMvEJ5u/i1+uQ86zE/g+Us4QG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a2Jy5AAAA2wAA&#10;AA8AAAAAAAAAAQAgAAAAIgAAAGRycy9kb3ducmV2LnhtbFBLAQIUABQAAAAIAIdO4kAzLwWeOwAA&#10;ADkAAAAQAAAAAAAAAAEAIAAAAAgBAABkcnMvc2hhcGV4bWwueG1sUEsFBgAAAAAGAAYAWwEAALID&#10;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 w14:paraId="7F51988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hint="default" w:ascii="微软雅黑" w:hAnsi="微软雅黑" w:eastAsia="微软雅黑" w:cstheme="minorBidi"/>
                              <w:color w:val="F192AF"/>
                              <w:sz w:val="24"/>
                              <w:szCs w:val="24"/>
                              <w:lang w:val="en-US" w:eastAsia="zh-CN"/>
                            </w:rPr>
                          </w:pP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TBucLbsAAADb&#10;AAAADwAAAGRycy9kb3ducmV2LnhtbEVPS2vCQBC+C/6HZQq9SLPRQrExG8GA0Js0VfA4ZicPmp0N&#10;2TWJ/75bKPQ2H99z0v1sOjHS4FrLCtZRDIK4tLrlWsH56/iyBeE8ssbOMil4kIN9tlykmGg78SeN&#10;ha9FCGGXoILG+z6R0pUNGXSR7YkDV9nBoA9wqKUecArhppObOH6TBlsODQ32lDdUfhd3o6CSmxwP&#10;77JY9cUtn09ne3pcrko9P63jHQhPs/8X/7k/dJj/Cr+/hANk9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BucL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13E406B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133350;top:209550;height:0;width:7219950;" filled="f" stroked="t" coordsize="21600,21600" o:gfxdata="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vg8RugAAANs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2364740</wp:posOffset>
                </wp:positionH>
                <wp:positionV relativeFrom="paragraph">
                  <wp:posOffset>225425</wp:posOffset>
                </wp:positionV>
                <wp:extent cx="2795270" cy="1141730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1141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9FB8EE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求职意向：新媒体运营实习生</w:t>
                            </w:r>
                          </w:p>
                          <w:p w14:paraId="423A375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出生年月：2004.11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ab/>
                            </w:r>
                          </w:p>
                          <w:p w14:paraId="1D2DDE4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default" w:ascii="微软雅黑" w:hAnsi="微软雅黑" w:eastAsia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电子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2865272933@qq.com</w:t>
                            </w:r>
                          </w:p>
                          <w:p w14:paraId="79B0CEF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default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联系方式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：198-080-36612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6.2pt;margin-top:17.75pt;height:89.9pt;width:220.1pt;z-index:251665408;v-text-anchor:middle;mso-width-relative:page;mso-height-relative:page;" filled="f" stroked="f" coordsize="21600,21600" o:gfxdata="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nY3n2gAAAAoBAAAPAAAAAAAAAAEAIAAAACIAAABkcnMvZG93bnJldi54bWxQSwECFAAUAAAA&#10;CACHTuJAIGOYZSUCAAAsBAAADgAAAAAAAAABACAAAAAp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9FB8EE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求职意向：新媒体运营实习生</w:t>
                      </w:r>
                    </w:p>
                    <w:p w14:paraId="423A375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出生年月：2004.11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ab/>
                      </w:r>
                    </w:p>
                    <w:p w14:paraId="1D2DDE4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default" w:ascii="微软雅黑" w:hAnsi="微软雅黑" w:eastAsia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电子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邮箱：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2865272933@qq.com</w:t>
                      </w:r>
                    </w:p>
                    <w:p w14:paraId="79B0CEF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default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联系方式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val="en-US" w:eastAsia="zh-CN"/>
                        </w:rPr>
                        <w:t>：198-080-36612</w:t>
                      </w:r>
                    </w:p>
                  </w:txbxContent>
                </v:textbox>
              </v:shape>
            </w:pict>
          </mc:Fallback>
        </mc:AlternateContent>
      </w:r>
    </w:p>
    <w:p w14:paraId="4879EEEF"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1170940</wp:posOffset>
                </wp:positionV>
                <wp:extent cx="0" cy="9357995"/>
                <wp:effectExtent l="5080" t="0" r="7620" b="190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5799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1C487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92.2pt;height:736.85pt;width:0pt;mso-position-vertical-relative:page;z-index:-251653120;mso-width-relative:page;mso-height-relative:page;" filled="f" stroked="t" coordsize="21600,21600" o:gfxdata="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+yieg1wAAAAYBAAAPAAAAAAAA&#10;AAEAIAAAACIAAABkcnMvZG93bnJldi54bWxQSwECFAAUAAAACACHTuJASr/UttoBAACcAwAADgAA&#10;AAAAAAABACAAAAAmAQAAZHJzL2Uyb0RvYy54bWxQSwUGAAAAAAYABgBZAQAAcgUAAAAA&#10;">
                <v:fill on="f" focussize="0,0"/>
                <v:stroke color="#1C487C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5549900</wp:posOffset>
            </wp:positionH>
            <wp:positionV relativeFrom="paragraph">
              <wp:posOffset>50800</wp:posOffset>
            </wp:positionV>
            <wp:extent cx="1141095" cy="1141095"/>
            <wp:effectExtent l="0" t="0" r="0" b="1905"/>
            <wp:wrapNone/>
            <wp:docPr id="24" name="图片 24" descr="mmexport1767800287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767800287597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9E1532">
      <w:pPr>
        <w:adjustRightInd w:val="0"/>
        <w:snapToGrid w:val="0"/>
      </w:pPr>
    </w:p>
    <w:p w14:paraId="653D56FB">
      <w:pPr>
        <w:adjustRightInd w:val="0"/>
        <w:snapToGrid w:val="0"/>
      </w:pPr>
    </w:p>
    <w:p w14:paraId="7C4B3CAA">
      <w:pPr>
        <w:adjustRightInd w:val="0"/>
        <w:snapToGrid w:val="0"/>
      </w:pPr>
    </w:p>
    <w:p w14:paraId="03D3C6CE"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137160</wp:posOffset>
                </wp:positionV>
                <wp:extent cx="7198995" cy="283845"/>
                <wp:effectExtent l="0" t="0" r="1905" b="825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3700" y="2220595"/>
                          <a:ext cx="7198995" cy="283845"/>
                          <a:chOff x="0" y="0"/>
                          <a:chExt cx="7198995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E1409B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/>
                                    <w:sz w:val="24"/>
                                    <w:szCs w:val="24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chemeClr w14:val="accent5"/>
                                      </w14:solidFill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clear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4029A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706564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95pt;margin-top:10.8pt;height:22.35pt;width:566.85pt;z-index:251674624;mso-width-relative:page;mso-height-relative:page;" coordsize="7198995,284400" o:gfxdata="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XaSMVrwAAADb&#10;AAAADwAAAGRycy9kb3ducmV2LnhtbEWPzWrDMBCE74G+g9hCb7Gs0ATjRsmhxdBCMcQp9LpY6x9q&#10;rYyl2unbV4FAjsPMN8Psjxc7iJkm3zvWoJIUBHHtTM+thq9zsc5A+IBscHBMGv7Iw/HwsNpjbtzC&#10;J5qr0IpYwj5HDV0IYy6lrzuy6BM3EkevcZPFEOXUSjPhEsvtIDdpupMWe44LHY702lH9U/1aDZtm&#10;qcqs/qhUoZ7Lz7ctfTclaf30qNIXEIEu4R6+0e8mcgquX+IPkI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2kjFa8AAAA&#10;2wAAAA8AAAAAAAAAAQAgAAAAIgAAAGRycy9kb3ducmV2LnhtbFBLAQIUABQAAAAIAIdO4kAzLwWe&#10;OwAAADkAAAAQAAAAAAAAAAEAIAAAAAsBAABkcnMvc2hhcGV4bWwueG1sUEsFBgAAAAAGAAYAWwEA&#10;ALU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 w14:paraId="21E1409B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/>
                              <w:sz w:val="24"/>
                              <w:szCs w:val="24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props3d w14:extrusionH="0" w14:contourW="0" w14:prstMaterial="clear"/>
                            </w:rPr>
                          </w:pP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7TvzC7sAAADb&#10;AAAADwAAAGRycy9kb3ducmV2LnhtbEWPQYvCMBSE74L/ITzBi9jUHmStRsGC4E3sKnh8Ns+22LyU&#10;Jmr990ZY2OMwM98wq01vGvGkztWWFcyiGARxYXXNpYLT7276A8J5ZI2NZVLwJgeb9XCwwlTbFx/p&#10;mftSBAi7FBVU3replK6oyKCLbEscvJvtDPogu1LqDl8BbhqZxPFcGqw5LFTYUlZRcc8fRsFNJhlu&#10;FzKftPk16w8ne3ifL0qNR7N4CcJT7//Df+29VpAk8P0SfoBc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TvzC7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24029A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直接连接符 20" o:spid="_x0000_s1026" o:spt="20" style="position:absolute;left:133350;top:209550;height:0;width:7065645;" filled="f" stroked="t" coordsize="21600,21600" o:gfxdata="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7Xd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66040</wp:posOffset>
                </wp:positionV>
                <wp:extent cx="1235075" cy="3225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5300" y="2149475"/>
                          <a:ext cx="12350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B8365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360" w:lineRule="exact"/>
                              <w:textAlignment w:val="auto"/>
                              <w:rPr>
                                <w:rFonts w:hint="default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pt;margin-top:5.2pt;height:25.4pt;width:97.25pt;z-index:251675648;mso-width-relative:page;mso-height-relative:page;" filled="f" stroked="f" coordsize="21600,21600" o:gfxdata="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hizZPXAAAABwEAAA8AAAAAAAAAAQAg&#10;AAAAIgAAAGRycy9kb3ducmV2LnhtbFBLAQIUABQAAAAIAIdO4kAy15jaSAIAAHMEAAAOAAAAAAAA&#10;AAEAIAAAACY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B8365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360" w:lineRule="exact"/>
                        <w:textAlignment w:val="auto"/>
                        <w:rPr>
                          <w:rFonts w:hint="default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 w14:paraId="0A69958C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ge">
                  <wp:posOffset>2405380</wp:posOffset>
                </wp:positionV>
                <wp:extent cx="693610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10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CF28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0"/>
                              <w:jc w:val="left"/>
                              <w:textAlignment w:val="auto"/>
                              <w:rPr>
                                <w:rFonts w:hint="default" w:ascii="微软雅黑" w:hAnsi="微软雅黑" w:eastAsia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23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09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-20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27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06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江西服装学院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网络与新媒体/ 本科</w:t>
                            </w:r>
                          </w:p>
                          <w:p w14:paraId="3CADF0F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0" w:after="0" w:afterLines="2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学业表现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专业排名前12%，</w:t>
                            </w:r>
                            <w:r>
                              <w:rPr>
                                <w:rFonts w:hint="eastAsia" w:ascii="微软雅黑" w:hAnsi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</w:rPr>
                              <w:t>连续两年获校级三等奖学金，获评“三好学生”</w:t>
                            </w:r>
                            <w:r>
                              <w:rPr>
                                <w:rFonts w:hint="eastAsia" w:ascii="微软雅黑" w:hAnsi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 w14:paraId="0CC79B5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0" w:after="0" w:afterLines="2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</w:rPr>
                              <w:t>新媒体写作、数据分析与应用、消费者行为学、品牌广告案例赏析、电子商务概论等，具备品牌传播与用户洞察的理论基础</w:t>
                            </w:r>
                            <w:r>
                              <w:rPr>
                                <w:rFonts w:hint="eastAsia" w:ascii="微软雅黑" w:hAnsi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.9pt;margin-top:189.4pt;height:77.35pt;width:546.15pt;mso-position-vertical-relative:page;z-index:251666432;v-text-anchor:middle;mso-width-relative:page;mso-height-relative:page;" filled="f" stroked="f" coordsize="21600,21600" o:gfxdata="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EY/DP2wAAAAsBAAAPAAAAAAAAAAEAIAAAACIAAABkcnMvZG93bnJldi54bWxQSwECFAAUAAAA&#10;CACHTuJAN142aCQCAAAsBAAADgAAAAAAAAABACAAAAAq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BCF280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0"/>
                        <w:jc w:val="left"/>
                        <w:textAlignment w:val="auto"/>
                        <w:rPr>
                          <w:rFonts w:hint="default" w:ascii="微软雅黑" w:hAnsi="微软雅黑" w:eastAsia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23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09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-20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27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06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               江西服装学院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网络与新媒体/ 本科</w:t>
                      </w:r>
                    </w:p>
                    <w:p w14:paraId="3CADF0F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0" w:after="0" w:afterLines="2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>学业表现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专业排名前12%，</w:t>
                      </w:r>
                      <w:r>
                        <w:rPr>
                          <w:rFonts w:hint="eastAsia" w:ascii="微软雅黑" w:hAnsi="微软雅黑"/>
                          <w:b w:val="0"/>
                          <w:bCs w:val="0"/>
                          <w:color w:val="414141"/>
                          <w:sz w:val="20"/>
                          <w:szCs w:val="20"/>
                        </w:rPr>
                        <w:t>连续两年获校级三等奖学金，获评“三好学生”</w:t>
                      </w:r>
                      <w:r>
                        <w:rPr>
                          <w:rFonts w:hint="eastAsia" w:ascii="微软雅黑" w:hAnsi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 w14:paraId="0CC79B5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0" w:after="0" w:afterLines="2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>主修课程：</w:t>
                      </w:r>
                      <w:r>
                        <w:rPr>
                          <w:rFonts w:hint="eastAsia" w:ascii="微软雅黑" w:hAnsi="微软雅黑"/>
                          <w:b w:val="0"/>
                          <w:bCs w:val="0"/>
                          <w:color w:val="414141"/>
                          <w:sz w:val="20"/>
                          <w:szCs w:val="20"/>
                        </w:rPr>
                        <w:t>新媒体写作、数据分析与应用、消费者行为学、品牌广告案例赏析、电子商务概论等，具备品牌传播与用户洞察的理论基础</w:t>
                      </w:r>
                      <w:r>
                        <w:rPr>
                          <w:rFonts w:hint="eastAsia" w:ascii="微软雅黑" w:hAnsi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A9593A7">
      <w:pPr>
        <w:adjustRightInd w:val="0"/>
        <w:snapToGrid w:val="0"/>
      </w:pPr>
    </w:p>
    <w:p w14:paraId="043053F0">
      <w:pPr>
        <w:adjustRightInd w:val="0"/>
        <w:snapToGrid w:val="0"/>
      </w:pPr>
    </w:p>
    <w:p w14:paraId="16A1C52D">
      <w:pPr>
        <w:adjustRightInd w:val="0"/>
        <w:snapToGrid w:val="0"/>
      </w:pPr>
    </w:p>
    <w:p w14:paraId="584830D8">
      <w:pPr>
        <w:adjustRightInd w:val="0"/>
        <w:snapToGrid w:val="0"/>
      </w:pPr>
      <w:bookmarkStart w:id="0" w:name="_GoBack"/>
      <w:bookmarkEnd w:id="0"/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ge">
                  <wp:posOffset>3390900</wp:posOffset>
                </wp:positionV>
                <wp:extent cx="6751320" cy="294767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2947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038A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textAlignment w:val="auto"/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25.09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2025.12       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1414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新媒体账号运营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    核心成员</w:t>
                            </w:r>
                          </w:p>
                          <w:p w14:paraId="7F32EE31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与团队共同运营视频号、小红书等多平台账号，累计播放量超200万，粉丝数达5000+，点赞量超20万</w:t>
                            </w:r>
                          </w:p>
                          <w:p w14:paraId="0EACD123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负责选题策划、内容制作与数据复盘，在内容创作中注重账号定位与视觉风格统一</w:t>
                            </w:r>
                          </w:p>
                          <w:p w14:paraId="64E6A190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关注年轻用户的内容偏好，尝试用年轻化、有活力的表达方式提升内容传播效果</w:t>
                            </w:r>
                          </w:p>
                          <w:p w14:paraId="084F68C7">
                            <w:pPr>
                              <w:adjustRightInd w:val="0"/>
                              <w:snapToGrid w:val="0"/>
                              <w:rPr>
                                <w:rFonts w:hint="default" w:ascii="微软雅黑" w:hAnsi="微软雅黑" w:eastAsia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-20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>06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江西服装学院大学生记者团                   负责人</w:t>
                            </w:r>
                          </w:p>
                          <w:p w14:paraId="2A00EA75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统筹节目组日常内容产出与人员管理，组织培训与考核，提升团队内容输出质量</w:t>
                            </w:r>
                          </w:p>
                          <w:p w14:paraId="1CC40C07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策划校园主题活动内容，积累对年轻受众内容偏好的理解，注重内容的互动性与传播力</w:t>
                            </w:r>
                          </w:p>
                          <w:p w14:paraId="1F6119C8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jc w:val="both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1414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2024.11                               江西服装学院人文学院                党建宣传部宣传干事</w:t>
                            </w:r>
                          </w:p>
                          <w:p w14:paraId="5DC0AD42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协助运营学院党建公众号，撰写并排版多篇活动新闻稿</w:t>
                            </w:r>
                          </w:p>
                          <w:p w14:paraId="4778B245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参与内容策划与传播执行，强化文案撰写与平台运营实操能力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.45pt;margin-top:267pt;height:232.1pt;width:531.6pt;mso-position-vertical-relative:page;z-index:251667456;v-text-anchor:middle;mso-width-relative:page;mso-height-relative:page;" filled="f" stroked="f" coordsize="21600,21600" o:gfxdata="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+eVLtkAAAALAQAADwAAAAAAAAABACAAAAAiAAAAZHJzL2Rvd25yZXYueG1sUEsBAhQAFAAA&#10;AAgAh07iQPvDwggnAgAALQ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7038A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textAlignment w:val="auto"/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25.09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>-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2025.12       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14141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新媒体账号运营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                   核心成员</w:t>
                      </w:r>
                    </w:p>
                    <w:p w14:paraId="7F32EE31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与团队共同运营视频号、小红书等多平台账号，累计播放量超200万，粉丝数达5000+，点赞量超20万</w:t>
                      </w:r>
                    </w:p>
                    <w:p w14:paraId="0EACD123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负责选题策划、内容制作与数据复盘，在内容创作中注重账号定位与视觉风格统一</w:t>
                      </w:r>
                    </w:p>
                    <w:p w14:paraId="64E6A190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关注年轻用户的内容偏好，尝试用年轻化、有活力的表达方式提升内容传播效果</w:t>
                      </w:r>
                    </w:p>
                    <w:p w14:paraId="084F68C7">
                      <w:pPr>
                        <w:adjustRightInd w:val="0"/>
                        <w:snapToGrid w:val="0"/>
                        <w:rPr>
                          <w:rFonts w:hint="default" w:ascii="微软雅黑" w:hAnsi="微软雅黑" w:eastAsia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24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12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>-20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25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>06</w:t>
                      </w:r>
                      <w:r>
                        <w:rPr>
                          <w:rFonts w:ascii="微软雅黑" w:hAnsi="微软雅黑"/>
                          <w:b/>
                          <w:bCs/>
                          <w:color w:val="414141"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Cs w:val="21"/>
                          <w:lang w:val="en-US" w:eastAsia="zh-CN"/>
                        </w:rPr>
                        <w:t xml:space="preserve">            江西服装学院大学生记者团                   负责人</w:t>
                      </w:r>
                    </w:p>
                    <w:p w14:paraId="2A00EA75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统筹节目组日常内容产出与人员管理，组织培训与考核，提升团队内容输出质量</w:t>
                      </w:r>
                    </w:p>
                    <w:p w14:paraId="1CC40C07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策划校园主题活动内容，积累对年轻受众内容偏好的理解，注重内容的互动性与传播力</w:t>
                      </w:r>
                    </w:p>
                    <w:p w14:paraId="1F6119C8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jc w:val="both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14141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2024.11                               江西服装学院人文学院                党建宣传部宣传干事</w:t>
                      </w:r>
                    </w:p>
                    <w:p w14:paraId="5DC0AD42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协助运营学院党建公众号，撰写并排版多篇活动新闻稿</w:t>
                      </w:r>
                    </w:p>
                    <w:p w14:paraId="4778B245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参与内容策划与传播执行，强化文案撰写与平台运营实操能力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87630</wp:posOffset>
                </wp:positionV>
                <wp:extent cx="9055100" cy="354965"/>
                <wp:effectExtent l="0" t="0" r="0" b="63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55100" cy="354965"/>
                          <a:chOff x="5078" y="7243"/>
                          <a:chExt cx="10680" cy="559"/>
                        </a:xfrm>
                      </wpg:grpSpPr>
                      <wpg:grpSp>
                        <wpg:cNvPr id="31" name="组合 31"/>
                        <wpg:cNvGrpSpPr/>
                        <wpg:grpSpPr>
                          <a:xfrm>
                            <a:off x="5078" y="7356"/>
                            <a:ext cx="10680" cy="446"/>
                            <a:chOff x="0" y="0"/>
                            <a:chExt cx="6781800" cy="284400"/>
                          </a:xfrm>
                        </wpg:grpSpPr>
                        <wpg:grpSp>
                          <wpg:cNvPr id="32" name="组合 81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256400" cy="284400"/>
                              <a:chOff x="3" y="0"/>
                              <a:chExt cx="1255739" cy="393695"/>
                            </a:xfrm>
                          </wpg:grpSpPr>
                          <wps:wsp>
                            <wps:cNvPr id="33" name="任意多边形 2"/>
                            <wps:cNvSpPr/>
                            <wps:spPr bwMode="auto">
                              <a:xfrm>
                                <a:off x="3" y="0"/>
                                <a:ext cx="1255739" cy="287656"/>
                              </a:xfrm>
                              <a:custGeom>
                                <a:avLst/>
                                <a:gdLst>
                                  <a:gd name="connsiteX0" fmla="*/ 1093154 w 1406296"/>
                                  <a:gd name="connsiteY0" fmla="*/ 0 h 288031"/>
                                  <a:gd name="connsiteX1" fmla="*/ 1171153 w 1406296"/>
                                  <a:gd name="connsiteY1" fmla="*/ 0 h 288031"/>
                                  <a:gd name="connsiteX2" fmla="*/ 1406296 w 1406296"/>
                                  <a:gd name="connsiteY2" fmla="*/ 288031 h 288031"/>
                                  <a:gd name="connsiteX3" fmla="*/ 1328297 w 1406296"/>
                                  <a:gd name="connsiteY3" fmla="*/ 288031 h 288031"/>
                                  <a:gd name="connsiteX4" fmla="*/ 1030297 w 1406296"/>
                                  <a:gd name="connsiteY4" fmla="*/ 0 h 288031"/>
                                  <a:gd name="connsiteX5" fmla="*/ 1069917 w 1406296"/>
                                  <a:gd name="connsiteY5" fmla="*/ 0 h 288031"/>
                                  <a:gd name="connsiteX6" fmla="*/ 1305060 w 1406296"/>
                                  <a:gd name="connsiteY6" fmla="*/ 288031 h 288031"/>
                                  <a:gd name="connsiteX7" fmla="*/ 1265440 w 1406296"/>
                                  <a:gd name="connsiteY7" fmla="*/ 288031 h 288031"/>
                                  <a:gd name="connsiteX8" fmla="*/ 0 w 1406296"/>
                                  <a:gd name="connsiteY8" fmla="*/ 0 h 288031"/>
                                  <a:gd name="connsiteX9" fmla="*/ 1007060 w 1406296"/>
                                  <a:gd name="connsiteY9" fmla="*/ 0 h 288031"/>
                                  <a:gd name="connsiteX10" fmla="*/ 1242203 w 1406296"/>
                                  <a:gd name="connsiteY10" fmla="*/ 288031 h 288031"/>
                                  <a:gd name="connsiteX11" fmla="*/ 0 w 1406296"/>
                                  <a:gd name="connsiteY11" fmla="*/ 288031 h 2880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06296" h="288031">
                                    <a:moveTo>
                                      <a:pt x="1093154" y="0"/>
                                    </a:moveTo>
                                    <a:lnTo>
                                      <a:pt x="1171153" y="0"/>
                                    </a:lnTo>
                                    <a:lnTo>
                                      <a:pt x="1406296" y="288031"/>
                                    </a:lnTo>
                                    <a:lnTo>
                                      <a:pt x="1328297" y="288031"/>
                                    </a:lnTo>
                                    <a:close/>
                                    <a:moveTo>
                                      <a:pt x="1030297" y="0"/>
                                    </a:moveTo>
                                    <a:lnTo>
                                      <a:pt x="1069917" y="0"/>
                                    </a:lnTo>
                                    <a:lnTo>
                                      <a:pt x="1305060" y="288031"/>
                                    </a:lnTo>
                                    <a:lnTo>
                                      <a:pt x="1265440" y="288031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1007060" y="0"/>
                                    </a:lnTo>
                                    <a:lnTo>
                                      <a:pt x="1242203" y="288031"/>
                                    </a:lnTo>
                                    <a:lnTo>
                                      <a:pt x="0" y="2880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4BBE9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rPr>
                                      <w:rFonts w:ascii="微软雅黑" w:hAnsi="微软雅黑" w:cstheme="minorBidi"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9800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4" name="直角三角形 3"/>
                            <wps:cNvSpPr/>
                            <wps:spPr bwMode="auto">
                              <a:xfrm rot="10800000">
                                <a:off x="234" y="287656"/>
                                <a:ext cx="143935" cy="10603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F61A3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5" name="直接连接符 20"/>
                          <wps:cNvCnPr/>
                          <wps:spPr>
                            <a:xfrm>
                              <a:off x="133350" y="209550"/>
                              <a:ext cx="664845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" name="文本框 11"/>
                        <wps:cNvSpPr txBox="1"/>
                        <wps:spPr>
                          <a:xfrm>
                            <a:off x="5117" y="7243"/>
                            <a:ext cx="1946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9BAA2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line="360" w:lineRule="exact"/>
                                <w:textAlignment w:val="auto"/>
                                <w:rPr>
                                  <w:rFonts w:hint="default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新媒体运营经历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4.85pt;margin-top:6.9pt;height:27.95pt;width:713pt;z-index:251671552;mso-width-relative:page;mso-height-relative:page;" coordorigin="5078,7243" coordsize="10680,559" o:gfxdata="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">
                <o:lock v:ext="edit" aspectratio="f"/>
                <v:group id="_x0000_s1026" o:spid="_x0000_s1026" o:spt="203" style="position:absolute;left:5078;top:7356;height:446;width:10680;" coordsize="6781800,284400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  <o:lock v:ext="edit" aspectratio="t"/>
  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R+MhZ70AAADb&#10;AAAADwAAAGRycy9kb3ducmV2LnhtbEWPS2vDMBCE74X8B7GB3Br50YbgRMkhxZBCMdQJ5LpY6wex&#10;VsZS7fTfV4VCj8PMfMPsjw/Ti4lG11lWEK8jEMSV1R03Cq6X/HkLwnlkjb1lUvBNDo6HxdMeM21n&#10;/qSp9I0IEHYZKmi9HzIpXdWSQbe2A3Hwajsa9EGOjdQjzgFueplE0UYa7DgstDjQqaXqXn4ZBUk9&#10;l8W2ei/jPH4pPt5e6VYXpNRqGUc7EJ4e/j/81z5rBWkKv1/CD5C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4yFn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  <v:path textboxrect="0,0,1406296,288031" o:connectlocs="976121,0;1045770,0;1255739,287656;1186090,287656;919994,0;955372,0;1165341,287656;1129962,287656;0,0;899244,0;1109213,287656;0,287656" o:connectangles="0,0,0,0,0,0,0,0,0,0,0,0"/>
                      <v:fill on="t" focussize="0,0"/>
                      <v:stroke on="f"/>
                      <v:imagedata o:title=""/>
                      <o:lock v:ext="edit" aspectratio="f"/>
                      <v:textbox inset="5.5mm,0mm,2.54mm,0mm">
                        <w:txbxContent>
                          <w:p w14:paraId="5A4BBE90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iEdYOb4AAADb&#10;AAAADwAAAGRycy9kb3ducmV2LnhtbEWPQWuDQBSE74H+h+UVeglxTRpKYrMKFQq9Sa2BHF/cF5W6&#10;b8XdJvrvu4VCjsPMfMMcssn04kqj6ywrWEcxCOLa6o4bBdXX+2oHwnlkjb1lUjCTgyx9WBww0fbG&#10;n3QtfSMChF2CClrvh0RKV7dk0EV2IA7exY4GfZBjI/WItwA3vdzE8Ys02HFYaHGgvKX6u/wxCi5y&#10;k+PbXpbLoTznU1HZYj6elHp6XMevIDxN/h7+b39oBc9b+PsSfoBM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EdYOb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2F61A3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line id="直接连接符 20" o:spid="_x0000_s1026" o:spt="20" style="position:absolute;left:133350;top:209550;height:0;width:6648450;" filled="f" stroked="t" coordsize="21600,21600" o:gfxdata="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R/bq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BFBFBF [2412]" joinstyle="round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5117;top:7243;height:508;width:1946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99BAA2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line="360" w:lineRule="exact"/>
                          <w:textAlignment w:val="auto"/>
                          <w:rPr>
                            <w:rFonts w:hint="default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新媒体运营经历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981CA6">
      <w:pPr>
        <w:spacing w:line="240" w:lineRule="auto"/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</w:pP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6376035</wp:posOffset>
            </wp:positionH>
            <wp:positionV relativeFrom="paragraph">
              <wp:posOffset>318770</wp:posOffset>
            </wp:positionV>
            <wp:extent cx="483870" cy="487680"/>
            <wp:effectExtent l="15875" t="15875" r="71755" b="80645"/>
            <wp:wrapNone/>
            <wp:docPr id="52" name="图片 1" descr="微信图片_20251216104209_16501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" descr="微信图片_20251216104209_16501_54"/>
                    <pic:cNvPicPr>
                      <a:picLocks noChangeAspect="1"/>
                    </pic:cNvPicPr>
                  </pic:nvPicPr>
                  <pic:blipFill>
                    <a:blip r:embed="rId5"/>
                    <a:srcRect l="70535" t="27371" r="4218" b="3924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487680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2573655</wp:posOffset>
                </wp:positionV>
                <wp:extent cx="7312025" cy="361315"/>
                <wp:effectExtent l="0" t="0" r="3175" b="825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2025" cy="361315"/>
                          <a:chOff x="2847" y="10687"/>
                          <a:chExt cx="11515" cy="569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2847" y="10810"/>
                            <a:ext cx="11515" cy="446"/>
                            <a:chOff x="0" y="0"/>
                            <a:chExt cx="7312025" cy="284400"/>
                          </a:xfrm>
                        </wpg:grpSpPr>
                        <wpg:grpSp>
                          <wpg:cNvPr id="40" name="组合 81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256400" cy="284400"/>
                              <a:chOff x="3" y="0"/>
                              <a:chExt cx="1255739" cy="393695"/>
                            </a:xfrm>
                          </wpg:grpSpPr>
                          <wps:wsp>
                            <wps:cNvPr id="41" name="任意多边形 2"/>
                            <wps:cNvSpPr/>
                            <wps:spPr bwMode="auto">
                              <a:xfrm>
                                <a:off x="3" y="0"/>
                                <a:ext cx="1255739" cy="287656"/>
                              </a:xfrm>
                              <a:custGeom>
                                <a:avLst/>
                                <a:gdLst>
                                  <a:gd name="connsiteX0" fmla="*/ 1093154 w 1406296"/>
                                  <a:gd name="connsiteY0" fmla="*/ 0 h 288031"/>
                                  <a:gd name="connsiteX1" fmla="*/ 1171153 w 1406296"/>
                                  <a:gd name="connsiteY1" fmla="*/ 0 h 288031"/>
                                  <a:gd name="connsiteX2" fmla="*/ 1406296 w 1406296"/>
                                  <a:gd name="connsiteY2" fmla="*/ 288031 h 288031"/>
                                  <a:gd name="connsiteX3" fmla="*/ 1328297 w 1406296"/>
                                  <a:gd name="connsiteY3" fmla="*/ 288031 h 288031"/>
                                  <a:gd name="connsiteX4" fmla="*/ 1030297 w 1406296"/>
                                  <a:gd name="connsiteY4" fmla="*/ 0 h 288031"/>
                                  <a:gd name="connsiteX5" fmla="*/ 1069917 w 1406296"/>
                                  <a:gd name="connsiteY5" fmla="*/ 0 h 288031"/>
                                  <a:gd name="connsiteX6" fmla="*/ 1305060 w 1406296"/>
                                  <a:gd name="connsiteY6" fmla="*/ 288031 h 288031"/>
                                  <a:gd name="connsiteX7" fmla="*/ 1265440 w 1406296"/>
                                  <a:gd name="connsiteY7" fmla="*/ 288031 h 288031"/>
                                  <a:gd name="connsiteX8" fmla="*/ 0 w 1406296"/>
                                  <a:gd name="connsiteY8" fmla="*/ 0 h 288031"/>
                                  <a:gd name="connsiteX9" fmla="*/ 1007060 w 1406296"/>
                                  <a:gd name="connsiteY9" fmla="*/ 0 h 288031"/>
                                  <a:gd name="connsiteX10" fmla="*/ 1242203 w 1406296"/>
                                  <a:gd name="connsiteY10" fmla="*/ 288031 h 288031"/>
                                  <a:gd name="connsiteX11" fmla="*/ 0 w 1406296"/>
                                  <a:gd name="connsiteY11" fmla="*/ 288031 h 2880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06296" h="288031">
                                    <a:moveTo>
                                      <a:pt x="1093154" y="0"/>
                                    </a:moveTo>
                                    <a:lnTo>
                                      <a:pt x="1171153" y="0"/>
                                    </a:lnTo>
                                    <a:lnTo>
                                      <a:pt x="1406296" y="288031"/>
                                    </a:lnTo>
                                    <a:lnTo>
                                      <a:pt x="1328297" y="288031"/>
                                    </a:lnTo>
                                    <a:close/>
                                    <a:moveTo>
                                      <a:pt x="1030297" y="0"/>
                                    </a:moveTo>
                                    <a:lnTo>
                                      <a:pt x="1069917" y="0"/>
                                    </a:lnTo>
                                    <a:lnTo>
                                      <a:pt x="1305060" y="288031"/>
                                    </a:lnTo>
                                    <a:lnTo>
                                      <a:pt x="1265440" y="288031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1007060" y="0"/>
                                    </a:lnTo>
                                    <a:lnTo>
                                      <a:pt x="1242203" y="288031"/>
                                    </a:lnTo>
                                    <a:lnTo>
                                      <a:pt x="0" y="2880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87B7D5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rPr>
                                      <w:rFonts w:ascii="微软雅黑" w:hAnsi="微软雅黑" w:cstheme="minorBidi"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9800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直角三角形 3"/>
                            <wps:cNvSpPr/>
                            <wps:spPr bwMode="auto">
                              <a:xfrm rot="10800000">
                                <a:off x="234" y="287656"/>
                                <a:ext cx="143935" cy="10603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B7592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3" name="直接连接符 20"/>
                          <wps:cNvCnPr/>
                          <wps:spPr>
                            <a:xfrm>
                              <a:off x="133350" y="209550"/>
                              <a:ext cx="7178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" name="文本框 6"/>
                        <wps:cNvSpPr txBox="1"/>
                        <wps:spPr>
                          <a:xfrm>
                            <a:off x="3007" y="10687"/>
                            <a:ext cx="1945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8305BC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line="360" w:lineRule="exact"/>
                                <w:textAlignment w:val="auto"/>
                                <w:rPr>
                                  <w:rFonts w:hint="default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4pt;margin-top:202.65pt;height:28.45pt;width:575.75pt;z-index:251673600;mso-width-relative:page;mso-height-relative:page;" coordorigin="2847,10687" coordsize="11515,569" o:gfxdata="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">
                <o:lock v:ext="edit" aspectratio="f"/>
                <v:group id="_x0000_s1026" o:spid="_x0000_s1026" o:spt="203" style="position:absolute;left:2847;top:10810;height:446;width:11515;" coordsize="7312025,284400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  <o:lock v:ext="edit" aspectratio="t"/>
  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gHtp9r0AAADb&#10;AAAADwAAAGRycy9kb3ducmV2LnhtbEWPzWrDMBCE74W8g9hAbrWs4BbjRsmhIdBCMNQt9LpY6x9q&#10;rYylxM7bR4VCj8PMfMPsDosdxJUm3zvWoJIUBHHtTM+thq/P02MOwgdkg4Nj0nAjD4f96mGHhXEz&#10;f9C1Cq2IEPYFauhCGAspfd2RRZ+4kTh6jZsshiinVpoJ5wi3g9ym6bO02HNc6HCk147qn+piNWyb&#10;uSrz+r1SJ5WV5+MTfTclab1Zq/QFRKAl/If/2m9GQ6bg90v8AXJ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e2n2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  <v:path textboxrect="0,0,1406296,288031" o:connectlocs="976121,0;1045770,0;1255739,287656;1186090,287656;919994,0;955372,0;1165341,287656;1129962,287656;0,0;899244,0;1109213,287656;0,287656" o:connectangles="0,0,0,0,0,0,0,0,0,0,0,0"/>
                      <v:fill on="t" focussize="0,0"/>
                      <v:stroke on="f"/>
                      <v:imagedata o:title=""/>
                      <o:lock v:ext="edit" aspectratio="f"/>
                      <v:textbox inset="5.5mm,0mm,2.54mm,0mm">
                        <w:txbxContent>
                          <w:p w14:paraId="0887B7D5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MOQWq7sAAADb&#10;AAAADwAAAGRycy9kb3ducmV2LnhtbEWPQYvCMBSE7wv+h/AEL4umFlm0GgULgjexq+Dx2TzbYvNS&#10;mqj13xtB8DjMzDfMYtWZWtypdZVlBeNRBII4t7riQsHhfzOcgnAeWWNtmRQ8ycFq2ftZYKLtg/d0&#10;z3whAoRdggpK75tESpeXZNCNbEMcvIttDfog20LqFh8BbmoZR9GfNFhxWCixobSk/JrdjIKLjFNc&#10;z2T222TntNsd7O55PCk16I+jOQhPnf+GP+2tVjCJ4f0l/A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OQWq7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1B7592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line id="直接连接符 20" o:spid="_x0000_s1026" o:spt="20" style="position:absolute;left:133350;top:209550;height:0;width:7178675;" filled="f" stroked="t" coordsize="21600,21600" o:gfxdata="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5Lh4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BFBFBF [2412]" joinstyle="round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3007;top:10687;height:508;width:1945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28305BC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line="360" w:lineRule="exact"/>
                          <w:textAlignment w:val="auto"/>
                          <w:rPr>
                            <w:rFonts w:hint="default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ge">
                  <wp:posOffset>5691505</wp:posOffset>
                </wp:positionV>
                <wp:extent cx="6922135" cy="2390775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2135" cy="239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1BFC36F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1414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1414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2025.06-2025.08                       上饶市善德公益发展中心                 综合岗实习生</w:t>
                            </w:r>
                          </w:p>
                          <w:p w14:paraId="3A989EF5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协助机构公众号运营，撰写活动推文并参与内容策划，在内容表达上注重传递积极向上的价值观，提升传播感染力</w:t>
                            </w:r>
                          </w:p>
                          <w:p w14:paraId="13AFDBA9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支持公益活动的宣传执行与行政协调，增强项目执行与多部门协作能力</w:t>
                            </w:r>
                          </w:p>
                          <w:p w14:paraId="3EE3B48B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420" w:leftChars="0" w:hanging="420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在内容创作中关注受众反馈，尝试用更贴近年轻人的表达方式提升内容传播效果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.85pt;margin-top:448.15pt;height:188.25pt;width:545.05pt;mso-position-vertical-relative:page;z-index:251668480;v-text-anchor:middle;mso-width-relative:page;mso-height-relative:page;" filled="f" stroked="f" coordsize="21600,21600" o:gfxdata="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5f9oNkAAAAMAQAADwAAAAAAAAABACAAAAAiAAAAZHJzL2Rvd25yZXYueG1sUEsBAhQAFAAA&#10;AAgAh07iQLS/9lAnAgAALQ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1BFC36F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Chars="0"/>
                        <w:textAlignment w:val="auto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14141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14141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2025.06-2025.08                       上饶市善德公益发展中心                 综合岗实习生</w:t>
                      </w:r>
                    </w:p>
                    <w:p w14:paraId="3A989EF5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协助机构公众号运营，撰写活动推文并参与内容策划，在内容表达上注重传递积极向上的价值观，提升传播感染力</w:t>
                      </w:r>
                    </w:p>
                    <w:p w14:paraId="13AFDBA9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支持公益活动的宣传执行与行政协调，增强项目执行与多部门协作能力</w:t>
                      </w:r>
                    </w:p>
                    <w:p w14:paraId="3EE3B48B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420" w:leftChars="0" w:hanging="420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在内容创作中关注受众反馈，尝试用更贴近年轻人的表达方式提升内容传播效果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-140970</wp:posOffset>
                </wp:positionH>
                <wp:positionV relativeFrom="paragraph">
                  <wp:posOffset>3848735</wp:posOffset>
                </wp:positionV>
                <wp:extent cx="7439660" cy="356870"/>
                <wp:effectExtent l="0" t="0" r="2540" b="1143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9660" cy="356870"/>
                          <a:chOff x="2847" y="13022"/>
                          <a:chExt cx="11716" cy="562"/>
                        </a:xfrm>
                      </wpg:grpSpPr>
                      <wpg:grpSp>
                        <wpg:cNvPr id="17" name="组合 60"/>
                        <wpg:cNvGrpSpPr/>
                        <wpg:grpSpPr>
                          <a:xfrm>
                            <a:off x="2847" y="13138"/>
                            <a:ext cx="11716" cy="446"/>
                            <a:chOff x="0" y="0"/>
                            <a:chExt cx="7439660" cy="284400"/>
                          </a:xfrm>
                        </wpg:grpSpPr>
                        <wpg:grpSp>
                          <wpg:cNvPr id="45" name="组合 81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256400" cy="284400"/>
                              <a:chOff x="3" y="0"/>
                              <a:chExt cx="1255739" cy="393695"/>
                            </a:xfrm>
                          </wpg:grpSpPr>
                          <wps:wsp>
                            <wps:cNvPr id="46" name="任意多边形 2"/>
                            <wps:cNvSpPr/>
                            <wps:spPr bwMode="auto">
                              <a:xfrm>
                                <a:off x="3" y="0"/>
                                <a:ext cx="1255739" cy="287656"/>
                              </a:xfrm>
                              <a:custGeom>
                                <a:avLst/>
                                <a:gdLst>
                                  <a:gd name="connsiteX0" fmla="*/ 1093154 w 1406296"/>
                                  <a:gd name="connsiteY0" fmla="*/ 0 h 288031"/>
                                  <a:gd name="connsiteX1" fmla="*/ 1171153 w 1406296"/>
                                  <a:gd name="connsiteY1" fmla="*/ 0 h 288031"/>
                                  <a:gd name="connsiteX2" fmla="*/ 1406296 w 1406296"/>
                                  <a:gd name="connsiteY2" fmla="*/ 288031 h 288031"/>
                                  <a:gd name="connsiteX3" fmla="*/ 1328297 w 1406296"/>
                                  <a:gd name="connsiteY3" fmla="*/ 288031 h 288031"/>
                                  <a:gd name="connsiteX4" fmla="*/ 1030297 w 1406296"/>
                                  <a:gd name="connsiteY4" fmla="*/ 0 h 288031"/>
                                  <a:gd name="connsiteX5" fmla="*/ 1069917 w 1406296"/>
                                  <a:gd name="connsiteY5" fmla="*/ 0 h 288031"/>
                                  <a:gd name="connsiteX6" fmla="*/ 1305060 w 1406296"/>
                                  <a:gd name="connsiteY6" fmla="*/ 288031 h 288031"/>
                                  <a:gd name="connsiteX7" fmla="*/ 1265440 w 1406296"/>
                                  <a:gd name="connsiteY7" fmla="*/ 288031 h 288031"/>
                                  <a:gd name="connsiteX8" fmla="*/ 0 w 1406296"/>
                                  <a:gd name="connsiteY8" fmla="*/ 0 h 288031"/>
                                  <a:gd name="connsiteX9" fmla="*/ 1007060 w 1406296"/>
                                  <a:gd name="connsiteY9" fmla="*/ 0 h 288031"/>
                                  <a:gd name="connsiteX10" fmla="*/ 1242203 w 1406296"/>
                                  <a:gd name="connsiteY10" fmla="*/ 288031 h 288031"/>
                                  <a:gd name="connsiteX11" fmla="*/ 0 w 1406296"/>
                                  <a:gd name="connsiteY11" fmla="*/ 288031 h 2880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06296" h="288031">
                                    <a:moveTo>
                                      <a:pt x="1093154" y="0"/>
                                    </a:moveTo>
                                    <a:lnTo>
                                      <a:pt x="1171153" y="0"/>
                                    </a:lnTo>
                                    <a:lnTo>
                                      <a:pt x="1406296" y="288031"/>
                                    </a:lnTo>
                                    <a:lnTo>
                                      <a:pt x="1328297" y="288031"/>
                                    </a:lnTo>
                                    <a:close/>
                                    <a:moveTo>
                                      <a:pt x="1030297" y="0"/>
                                    </a:moveTo>
                                    <a:lnTo>
                                      <a:pt x="1069917" y="0"/>
                                    </a:lnTo>
                                    <a:lnTo>
                                      <a:pt x="1305060" y="288031"/>
                                    </a:lnTo>
                                    <a:lnTo>
                                      <a:pt x="1265440" y="288031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1007060" y="0"/>
                                    </a:lnTo>
                                    <a:lnTo>
                                      <a:pt x="1242203" y="288031"/>
                                    </a:lnTo>
                                    <a:lnTo>
                                      <a:pt x="0" y="2880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40738B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rPr>
                                      <w:rFonts w:ascii="微软雅黑" w:hAnsi="微软雅黑" w:cstheme="minorBidi"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9800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7" name="直角三角形 3"/>
                            <wps:cNvSpPr/>
                            <wps:spPr bwMode="auto">
                              <a:xfrm rot="10800000">
                                <a:off x="234" y="287656"/>
                                <a:ext cx="143935" cy="10603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639E5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9" name="直接连接符 20"/>
                          <wps:cNvCnPr/>
                          <wps:spPr>
                            <a:xfrm>
                              <a:off x="133350" y="209550"/>
                              <a:ext cx="730631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0" name="文本框 4"/>
                        <wps:cNvSpPr txBox="1"/>
                        <wps:spPr>
                          <a:xfrm>
                            <a:off x="3007" y="13022"/>
                            <a:ext cx="1945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C62BF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line="360" w:lineRule="exact"/>
                                <w:textAlignment w:val="auto"/>
                                <w:rPr>
                                  <w:rFonts w:hint="default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1pt;margin-top:303.05pt;height:28.1pt;width:585.8pt;z-index:251678720;mso-width-relative:page;mso-height-relative:page;" coordorigin="2847,13022" coordsize="11716,562" o:gfxdata="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">
                <o:lock v:ext="edit" aspectratio="f"/>
                <v:group id="组合 60" o:spid="_x0000_s1026" o:spt="203" style="position:absolute;left:2847;top:13138;height:446;width:11716;" coordsize="7439660,28440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81" o:spid="_x0000_s1026" o:spt="203" style="position:absolute;left:0;top:0;height:284400;width:1256400;" coordorigin="3,0" coordsize="1255739,393695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t"/>
  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D5LxgrsAAADb&#10;AAAADwAAAGRycy9kb3ducmV2LnhtbEWPzarCMBSE94LvEI7gTtOKilSjC0W4wqVgFdwemtMfbE5K&#10;k2v17c0FweUwM98wm93TNOJBnastK4inEQji3OqaSwXXy3GyAuE8ssbGMil4kYPddjjYYKJtz2d6&#10;ZL4UAcIuQQWV920ipcsrMuimtiUOXmE7gz7IrpS6wz7ATSNnUbSUBmsOCxW2tK8ov2d/RsGs6LN0&#10;lZ+y+BjP09/Dgm5FSkqNR3G0BuHp6b/hT/tHK5gv4f9L+AFy+w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5LxgrsAAADb&#10;AAAADwAAAAAAAAABACAAAAAiAAAAZHJzL2Rvd25yZXYueG1sUEsBAhQAFAAAAAgAh07iQDMvBZ47&#10;AAAAOQAAABAAAAAAAAAAAQAgAAAACgEAAGRycy9zaGFwZXhtbC54bWxQSwUGAAAAAAYABgBbAQAA&#10;tAMAAAAA&#10;" path="m1093154,0l1171153,0,1406296,288031,1328297,288031xm1030297,0l1069917,0,1305060,288031,1265440,288031xm0,0l1007060,0,1242203,288031,0,288031xe">
                      <v:path textboxrect="0,0,1406296,288031" o:connectlocs="976121,0;1045770,0;1255739,287656;1186090,287656;919994,0;955372,0;1165341,287656;1129962,287656;0,0;899244,0;1109213,287656;0,287656" o:connectangles="0,0,0,0,0,0,0,0,0,0,0,0"/>
                      <v:fill on="t" focussize="0,0"/>
                      <v:stroke on="f"/>
                      <v:imagedata o:title=""/>
                      <o:lock v:ext="edit" aspectratio="f"/>
                      <v:textbox inset="5.5mm,0mm,2.54mm,0mm">
                        <w:txbxContent>
                          <w:p w14:paraId="4D40738B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IJO1M74AAADb&#10;AAAADwAAAGRycy9kb3ducmV2LnhtbEWPQWuDQBSE74H+h+UVeglxTShpYrMKFQq9Sa2BHF/cF5W6&#10;b8XdJvrvu4VCjsPMfMMcssn04kqj6ywrWEcxCOLa6o4bBdXX+2oHwnlkjb1lUjCTgyx9WBww0fbG&#10;n3QtfSMChF2CClrvh0RKV7dk0EV2IA7exY4GfZBjI/WItwA3vdzE8VYa7DgstDhQ3lL9Xf4YBRe5&#10;yfFtL8vlUJ7zqahsMR9PSj09ruNXEJ4mfw//tz+0gucX+PsSfoBM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JO1M7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639E52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line id="直接连接符 20" o:spid="_x0000_s1026" o:spt="20" style="position:absolute;left:133350;top:209550;height:0;width:7306310;" filled="f" stroked="t" coordsize="21600,21600" o:gfxdata="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DI+S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BFBFBF [2412]" joinstyle="round"/>
                    <v:imagedata o:title=""/>
                    <o:lock v:ext="edit" aspectratio="f"/>
                  </v:line>
                </v:group>
                <v:shape id="文本框 4" o:spid="_x0000_s1026" o:spt="202" type="#_x0000_t202" style="position:absolute;left:3007;top:13022;height:508;width:1945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AC62BF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line="360" w:lineRule="exact"/>
                          <w:textAlignment w:val="auto"/>
                          <w:rPr>
                            <w:rFonts w:hint="default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ge">
                  <wp:posOffset>7600950</wp:posOffset>
                </wp:positionV>
                <wp:extent cx="7014845" cy="753745"/>
                <wp:effectExtent l="0" t="0" r="0" b="0"/>
                <wp:wrapNone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484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4D40A8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 w:val="0"/>
                                <w:bCs w:val="0"/>
                                <w:color w:val="41414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</w:rPr>
                              <w:t>内容创作与AIGC应用：具备短视频制作能力，熟练使用剪辑软件；有文案撰写与新媒体内容编辑经验，注重内容调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性与品牌理念的融合。熟悉AIGC工具，可用于内容创意生成、文案辅助与素材制作。</w:t>
                            </w:r>
                          </w:p>
                          <w:p w14:paraId="2600F53A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数据分析与平台运营：具备新媒体数据分析基础，能够为内容优化与传播策略提供支持。熟悉视频号、小红书、抖音等平台的内容传播逻辑与用户互动方式。</w:t>
                            </w:r>
                          </w:p>
                          <w:p w14:paraId="4CA2D21C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227" w:hanging="227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办公与执行工具：熟练使用Office办公软件，具备项目执行与多任务协调能力。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.55pt;margin-top:598.5pt;height:59.35pt;width:552.35pt;mso-position-vertical-relative:page;z-index:251679744;v-text-anchor:middle;mso-width-relative:page;mso-height-relative:page;" filled="f" stroked="f" coordsize="21600,21600" o:gfxdata="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bTKQdsAAAANAQAADwAAAAAAAAABACAAAAAiAAAAZHJzL2Rvd25yZXYueG1sUEsBAhQAFAAA&#10;AAgAh07iQGvd+rclAgAALAQAAA4AAAAAAAAAAQAgAAAAKg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694D40A8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 w:val="0"/>
                          <w:bCs w:val="0"/>
                          <w:color w:val="414141"/>
                          <w:kern w:val="2"/>
                          <w:sz w:val="20"/>
                          <w:szCs w:val="20"/>
                          <w:lang w:val="en-US" w:eastAsia="zh-CN" w:bidi="ar-SA"/>
                        </w:rPr>
                        <w:t>内容创作与AIGC应用：具备短视频制作能力，熟练使用剪辑软件；有文案撰写与新媒体内容编辑经验，注重内容调</w:t>
                      </w: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性与品牌理念的融合。熟悉AIGC工具，可用于内容创意生成、文案辅助与素材制作。</w:t>
                      </w:r>
                    </w:p>
                    <w:p w14:paraId="2600F53A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数据分析与平台运营：具备新媒体数据分析基础，能够为内容优化与传播策略提供支持。熟悉视频号、小红书、抖音等平台的内容传播逻辑与用户互动方式。</w:t>
                      </w:r>
                    </w:p>
                    <w:p w14:paraId="4CA2D21C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227" w:hanging="227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办公与执行工具：熟练使用Office办公软件，具备项目执行与多任务协调能力。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5229225</wp:posOffset>
                </wp:positionV>
                <wp:extent cx="7387590" cy="356870"/>
                <wp:effectExtent l="0" t="0" r="3810" b="1143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7590" cy="356870"/>
                          <a:chOff x="2847" y="13022"/>
                          <a:chExt cx="11634" cy="562"/>
                        </a:xfrm>
                      </wpg:grpSpPr>
                      <wpg:grpSp>
                        <wpg:cNvPr id="60" name="组合 60"/>
                        <wpg:cNvGrpSpPr/>
                        <wpg:grpSpPr>
                          <a:xfrm>
                            <a:off x="2847" y="13138"/>
                            <a:ext cx="11634" cy="446"/>
                            <a:chOff x="0" y="0"/>
                            <a:chExt cx="7387590" cy="284400"/>
                          </a:xfrm>
                        </wpg:grpSpPr>
                        <wpg:grpSp>
                          <wpg:cNvPr id="61" name="组合 81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256400" cy="284400"/>
                              <a:chOff x="3" y="0"/>
                              <a:chExt cx="1255739" cy="393695"/>
                            </a:xfrm>
                          </wpg:grpSpPr>
                          <wps:wsp>
                            <wps:cNvPr id="62" name="任意多边形 2"/>
                            <wps:cNvSpPr/>
                            <wps:spPr bwMode="auto">
                              <a:xfrm>
                                <a:off x="3" y="0"/>
                                <a:ext cx="1255739" cy="287656"/>
                              </a:xfrm>
                              <a:custGeom>
                                <a:avLst/>
                                <a:gdLst>
                                  <a:gd name="connsiteX0" fmla="*/ 1093154 w 1406296"/>
                                  <a:gd name="connsiteY0" fmla="*/ 0 h 288031"/>
                                  <a:gd name="connsiteX1" fmla="*/ 1171153 w 1406296"/>
                                  <a:gd name="connsiteY1" fmla="*/ 0 h 288031"/>
                                  <a:gd name="connsiteX2" fmla="*/ 1406296 w 1406296"/>
                                  <a:gd name="connsiteY2" fmla="*/ 288031 h 288031"/>
                                  <a:gd name="connsiteX3" fmla="*/ 1328297 w 1406296"/>
                                  <a:gd name="connsiteY3" fmla="*/ 288031 h 288031"/>
                                  <a:gd name="connsiteX4" fmla="*/ 1030297 w 1406296"/>
                                  <a:gd name="connsiteY4" fmla="*/ 0 h 288031"/>
                                  <a:gd name="connsiteX5" fmla="*/ 1069917 w 1406296"/>
                                  <a:gd name="connsiteY5" fmla="*/ 0 h 288031"/>
                                  <a:gd name="connsiteX6" fmla="*/ 1305060 w 1406296"/>
                                  <a:gd name="connsiteY6" fmla="*/ 288031 h 288031"/>
                                  <a:gd name="connsiteX7" fmla="*/ 1265440 w 1406296"/>
                                  <a:gd name="connsiteY7" fmla="*/ 288031 h 288031"/>
                                  <a:gd name="connsiteX8" fmla="*/ 0 w 1406296"/>
                                  <a:gd name="connsiteY8" fmla="*/ 0 h 288031"/>
                                  <a:gd name="connsiteX9" fmla="*/ 1007060 w 1406296"/>
                                  <a:gd name="connsiteY9" fmla="*/ 0 h 288031"/>
                                  <a:gd name="connsiteX10" fmla="*/ 1242203 w 1406296"/>
                                  <a:gd name="connsiteY10" fmla="*/ 288031 h 288031"/>
                                  <a:gd name="connsiteX11" fmla="*/ 0 w 1406296"/>
                                  <a:gd name="connsiteY11" fmla="*/ 288031 h 2880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06296" h="288031">
                                    <a:moveTo>
                                      <a:pt x="1093154" y="0"/>
                                    </a:moveTo>
                                    <a:lnTo>
                                      <a:pt x="1171153" y="0"/>
                                    </a:lnTo>
                                    <a:lnTo>
                                      <a:pt x="1406296" y="288031"/>
                                    </a:lnTo>
                                    <a:lnTo>
                                      <a:pt x="1328297" y="288031"/>
                                    </a:lnTo>
                                    <a:close/>
                                    <a:moveTo>
                                      <a:pt x="1030297" y="0"/>
                                    </a:moveTo>
                                    <a:lnTo>
                                      <a:pt x="1069917" y="0"/>
                                    </a:lnTo>
                                    <a:lnTo>
                                      <a:pt x="1305060" y="288031"/>
                                    </a:lnTo>
                                    <a:lnTo>
                                      <a:pt x="1265440" y="288031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1007060" y="0"/>
                                    </a:lnTo>
                                    <a:lnTo>
                                      <a:pt x="1242203" y="288031"/>
                                    </a:lnTo>
                                    <a:lnTo>
                                      <a:pt x="0" y="2880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09DD39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rPr>
                                      <w:rFonts w:ascii="微软雅黑" w:hAnsi="微软雅黑" w:cstheme="minorBidi"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9800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3" name="直角三角形 3"/>
                            <wps:cNvSpPr/>
                            <wps:spPr bwMode="auto">
                              <a:xfrm rot="10800000">
                                <a:off x="234" y="287656"/>
                                <a:ext cx="143935" cy="10603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004D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4" name="直接连接符 20"/>
                          <wps:cNvCnPr/>
                          <wps:spPr>
                            <a:xfrm>
                              <a:off x="133350" y="209550"/>
                              <a:ext cx="72542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" name="文本框 4"/>
                        <wps:cNvSpPr txBox="1"/>
                        <wps:spPr>
                          <a:xfrm>
                            <a:off x="3007" y="13022"/>
                            <a:ext cx="1945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A5A8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line="360" w:lineRule="exact"/>
                                <w:textAlignment w:val="auto"/>
                                <w:rPr>
                                  <w:rFonts w:hint="default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95pt;margin-top:411.75pt;height:28.1pt;width:581.7pt;z-index:251676672;mso-width-relative:page;mso-height-relative:page;" coordorigin="2847,13022" coordsize="11634,562" o:gfxdata="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">
                <o:lock v:ext="edit" aspectratio="f"/>
                <v:group id="_x0000_s1026" o:spid="_x0000_s1026" o:spt="203" style="position:absolute;left:2847;top:13138;height:446;width:11634;" coordsize="7387590,28440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t"/>
  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Oxyr4bwAAADb&#10;AAAADwAAAGRycy9kb3ducmV2LnhtbEWPT4vCMBTE78J+h/AWvGnaolK6Rg+7CApSsAp7fTSvf9jm&#10;pTRZq9/eCILHYWZ+w6y3N9OJKw2utawgnkcgiEurW64VXM67WQrCeWSNnWVScCcH283HZI2ZtiOf&#10;6Fr4WgQIuwwVNN73mZSubMigm9ueOHiVHQz6IIda6gHHADedTKJoJQ22HBYa7Om7ofKv+DcKkmos&#10;8rQ8FPEuXuTHnyX9VjkpNf2Moy8Qnm7+HX6191rBKoHnl/AD5OY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cq+G8AAAA&#10;2wAAAA8AAAAAAAAAAQAgAAAAIgAAAGRycy9kb3ducmV2LnhtbFBLAQIUABQAAAAIAIdO4kAzLwWe&#10;OwAAADkAAAAQAAAAAAAAAAEAIAAAAAsBAABkcnMvc2hhcGV4bWwueG1sUEsFBgAAAAAGAAYAWwEA&#10;ALUDAAAAAA==&#10;" path="m1093154,0l1171153,0,1406296,288031,1328297,288031xm1030297,0l1069917,0,1305060,288031,1265440,288031xm0,0l1007060,0,1242203,288031,0,288031xe">
                      <v:path textboxrect="0,0,1406296,288031" o:connectlocs="976121,0;1045770,0;1255739,287656;1186090,287656;919994,0;955372,0;1165341,287656;1129962,287656;0,0;899244,0;1109213,287656;0,287656" o:connectangles="0,0,0,0,0,0,0,0,0,0,0,0"/>
                      <v:fill on="t" focussize="0,0"/>
                      <v:stroke on="f"/>
                      <v:imagedata o:title=""/>
                      <o:lock v:ext="edit" aspectratio="f"/>
                      <v:textbox inset="5.5mm,0mm,2.54mm,0mm">
                        <w:txbxContent>
                          <w:p w14:paraId="7909DD39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FB3vUL0AAADb&#10;AAAADwAAAGRycy9kb3ducmV2LnhtbEWPwWrDMBBE74H+g9hCLiGRnUJoXcuGGAq9hbou9LixNpap&#10;tTKWkjh/HxUKPQ4z84bJy9kO4kKT7x0rSDcJCOLW6Z47Bc3n2/oZhA/IGgfHpOBGHsriYZFjpt2V&#10;P+hSh05ECPsMFZgQxkxK3xqy6DduJI7eyU0WQ5RTJ/WE1wi3g9wmyU5a7DkuGBypMtT+1Ger4CS3&#10;Fe5fZL0a62M1Hxp3uH19K7V8TJNXEIHm8B/+a79rBbsn+P0Sf4As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He9Q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A004DE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line id="直接连接符 20" o:spid="_x0000_s1026" o:spt="20" style="position:absolute;left:133350;top:209550;height:0;width:7254240;" filled="f" stroked="t" coordsize="21600,21600" o:gfxdata="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rh8bL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BFBFBF [2412]" joinstyle="round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3007;top:13022;height:508;width:1945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0A5A8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line="360" w:lineRule="exact"/>
                          <w:textAlignment w:val="auto"/>
                          <w:rPr>
                            <w:rFonts w:hint="default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ge">
                  <wp:posOffset>8971915</wp:posOffset>
                </wp:positionV>
                <wp:extent cx="680021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21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740F35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227" w:hanging="227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校级三等奖学金（2023-2024、2024-2025）</w:t>
                            </w:r>
                          </w:p>
                          <w:p w14:paraId="16E73C24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227" w:hanging="227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校级三好学生、优秀共青团员</w:t>
                            </w:r>
                          </w:p>
                          <w:p w14:paraId="004CACF9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/>
                              <w:ind w:left="227" w:hanging="227" w:firstLineChars="0"/>
                              <w:textAlignment w:val="auto"/>
                              <w:rPr>
                                <w:rFonts w:hint="default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新生军训“军训标标兵”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.5pt;margin-top:706.45pt;height:59.35pt;width:535.45pt;mso-position-vertical-relative:page;z-index:251669504;v-text-anchor:middle;mso-width-relative:page;mso-height-relative:page;" filled="f" stroked="f" coordsize="21600,21600" o:gfxdata="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vC6GNoAAAANAQAADwAAAAAAAAABACAAAAAiAAAAZHJzL2Rvd25yZXYueG1sUEsBAhQAFAAA&#10;AAgAh07iQIPwT8UmAgAALAQAAA4AAAAAAAAAAQAgAAAAKQ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4740F35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227" w:hanging="227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校级三等奖学金（2023-2024、2024-2025）</w:t>
                      </w:r>
                    </w:p>
                    <w:p w14:paraId="16E73C24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227" w:hanging="227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校级三好学生、优秀共青团员</w:t>
                      </w:r>
                    </w:p>
                    <w:p w14:paraId="004CACF9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/>
                        <w:ind w:left="227" w:hanging="227" w:firstLineChars="0"/>
                        <w:textAlignment w:val="auto"/>
                        <w:rPr>
                          <w:rFonts w:hint="default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新生军训“军训标标兵”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6176645</wp:posOffset>
                </wp:positionV>
                <wp:extent cx="7332980" cy="361950"/>
                <wp:effectExtent l="0" t="0" r="7620" b="508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2980" cy="361950"/>
                          <a:chOff x="2847" y="14573"/>
                          <a:chExt cx="11548" cy="570"/>
                        </a:xfrm>
                      </wpg:grpSpPr>
                      <wpg:grpSp>
                        <wpg:cNvPr id="72" name="组合 72"/>
                        <wpg:cNvGrpSpPr/>
                        <wpg:grpSpPr>
                          <a:xfrm>
                            <a:off x="2847" y="14697"/>
                            <a:ext cx="11548" cy="446"/>
                            <a:chOff x="0" y="0"/>
                            <a:chExt cx="7332980" cy="284400"/>
                          </a:xfrm>
                        </wpg:grpSpPr>
                        <wpg:grpSp>
                          <wpg:cNvPr id="73" name="组合 81"/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256400" cy="284400"/>
                              <a:chOff x="3" y="0"/>
                              <a:chExt cx="1255739" cy="393695"/>
                            </a:xfrm>
                          </wpg:grpSpPr>
                          <wps:wsp>
                            <wps:cNvPr id="74" name="任意多边形 2"/>
                            <wps:cNvSpPr/>
                            <wps:spPr bwMode="auto">
                              <a:xfrm>
                                <a:off x="3" y="0"/>
                                <a:ext cx="1255739" cy="287656"/>
                              </a:xfrm>
                              <a:custGeom>
                                <a:avLst/>
                                <a:gdLst>
                                  <a:gd name="connsiteX0" fmla="*/ 1093154 w 1406296"/>
                                  <a:gd name="connsiteY0" fmla="*/ 0 h 288031"/>
                                  <a:gd name="connsiteX1" fmla="*/ 1171153 w 1406296"/>
                                  <a:gd name="connsiteY1" fmla="*/ 0 h 288031"/>
                                  <a:gd name="connsiteX2" fmla="*/ 1406296 w 1406296"/>
                                  <a:gd name="connsiteY2" fmla="*/ 288031 h 288031"/>
                                  <a:gd name="connsiteX3" fmla="*/ 1328297 w 1406296"/>
                                  <a:gd name="connsiteY3" fmla="*/ 288031 h 288031"/>
                                  <a:gd name="connsiteX4" fmla="*/ 1030297 w 1406296"/>
                                  <a:gd name="connsiteY4" fmla="*/ 0 h 288031"/>
                                  <a:gd name="connsiteX5" fmla="*/ 1069917 w 1406296"/>
                                  <a:gd name="connsiteY5" fmla="*/ 0 h 288031"/>
                                  <a:gd name="connsiteX6" fmla="*/ 1305060 w 1406296"/>
                                  <a:gd name="connsiteY6" fmla="*/ 288031 h 288031"/>
                                  <a:gd name="connsiteX7" fmla="*/ 1265440 w 1406296"/>
                                  <a:gd name="connsiteY7" fmla="*/ 288031 h 288031"/>
                                  <a:gd name="connsiteX8" fmla="*/ 0 w 1406296"/>
                                  <a:gd name="connsiteY8" fmla="*/ 0 h 288031"/>
                                  <a:gd name="connsiteX9" fmla="*/ 1007060 w 1406296"/>
                                  <a:gd name="connsiteY9" fmla="*/ 0 h 288031"/>
                                  <a:gd name="connsiteX10" fmla="*/ 1242203 w 1406296"/>
                                  <a:gd name="connsiteY10" fmla="*/ 288031 h 288031"/>
                                  <a:gd name="connsiteX11" fmla="*/ 0 w 1406296"/>
                                  <a:gd name="connsiteY11" fmla="*/ 288031 h 2880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406296" h="288031">
                                    <a:moveTo>
                                      <a:pt x="1093154" y="0"/>
                                    </a:moveTo>
                                    <a:lnTo>
                                      <a:pt x="1171153" y="0"/>
                                    </a:lnTo>
                                    <a:lnTo>
                                      <a:pt x="1406296" y="288031"/>
                                    </a:lnTo>
                                    <a:lnTo>
                                      <a:pt x="1328297" y="288031"/>
                                    </a:lnTo>
                                    <a:close/>
                                    <a:moveTo>
                                      <a:pt x="1030297" y="0"/>
                                    </a:moveTo>
                                    <a:lnTo>
                                      <a:pt x="1069917" y="0"/>
                                    </a:lnTo>
                                    <a:lnTo>
                                      <a:pt x="1305060" y="288031"/>
                                    </a:lnTo>
                                    <a:lnTo>
                                      <a:pt x="1265440" y="288031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1007060" y="0"/>
                                    </a:lnTo>
                                    <a:lnTo>
                                      <a:pt x="1242203" y="288031"/>
                                    </a:lnTo>
                                    <a:lnTo>
                                      <a:pt x="0" y="2880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515FD6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rPr>
                                      <w:rFonts w:ascii="微软雅黑" w:hAnsi="微软雅黑" w:cstheme="minorBidi"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19800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5" name="直角三角形 3"/>
                            <wps:cNvSpPr/>
                            <wps:spPr bwMode="auto">
                              <a:xfrm rot="10800000">
                                <a:off x="234" y="287656"/>
                                <a:ext cx="143935" cy="10603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45CB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76" name="直接连接符 20"/>
                          <wps:cNvCnPr/>
                          <wps:spPr>
                            <a:xfrm>
                              <a:off x="133350" y="209550"/>
                              <a:ext cx="71996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" name="文本框 1"/>
                        <wps:cNvSpPr txBox="1"/>
                        <wps:spPr>
                          <a:xfrm>
                            <a:off x="3007" y="14573"/>
                            <a:ext cx="1945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4B7EDA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line="360" w:lineRule="exact"/>
                                <w:textAlignment w:val="auto"/>
                                <w:rPr>
                                  <w:rFonts w:hint="default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cstheme="minorBidi"/>
                                  <w:color w:val="FFFFFF" w:themeColor="background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25pt;margin-top:486.35pt;height:28.5pt;width:577.4pt;z-index:251675648;mso-width-relative:page;mso-height-relative:page;" coordorigin="2847,14573" coordsize="11548,570" o:gfxdata="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">
                <o:lock v:ext="edit" aspectratio="f"/>
                <v:group id="_x0000_s1026" o:spid="_x0000_s1026" o:spt="203" style="position:absolute;left:2847;top:14697;height:446;width:11548;" coordsize="7332980,284400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t"/>
                    <v:shape id="任意多边形 2" o:spid="_x0000_s1026" o:spt="100" style="position:absolute;left:3;top:0;height:287656;width:1255739;v-text-anchor:middle;" fillcolor="#1C487C" filled="t" stroked="f" coordsize="1406296,288031" o:gfxdata="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YADT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  <v:path textboxrect="0,0,1406296,288031" o:connectlocs="976121,0;1045770,0;1255739,287656;1186090,287656;919994,0;955372,0;1165341,287656;1129962,287656;0,0;899244,0;1109213,287656;0,287656" o:connectangles="0,0,0,0,0,0,0,0,0,0,0,0"/>
                      <v:fill on="t" focussize="0,0"/>
                      <v:stroke on="f"/>
                      <v:imagedata o:title=""/>
                      <o:lock v:ext="edit" aspectratio="f"/>
                      <v:textbox inset="5.5mm,0mm,2.54mm,0mm">
                        <w:txbxContent>
                          <w:p w14:paraId="15515FD6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直角三角形 3" o:spid="_x0000_s1026" o:spt="6" type="#_x0000_t6" style="position:absolute;left:234;top:287656;height:106039;width:143935;rotation:11796480f;" fillcolor="#1C487C" filled="t" stroked="f" coordsize="21600,21600" o:gfxdata="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WFEY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245CB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v:group>
                  <v:line id="直接连接符 20" o:spid="_x0000_s1026" o:spt="20" style="position:absolute;left:133350;top:209550;height:0;width:7199630;" filled="f" stroked="t" coordsize="21600,21600" o:gfxdata="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P/RX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BFBFBF [2412]" joinstyle="round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3007;top:14573;height:508;width:1945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E4B7EDA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line="360" w:lineRule="exact"/>
                          <w:textAlignment w:val="auto"/>
                          <w:rPr>
                            <w:rFonts w:hint="default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theme="minorBidi"/>
                            <w:color w:val="FFFFFF" w:themeColor="background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 w:val="0"/>
          <w:bCs w:val="0"/>
          <w:color w:val="414141"/>
          <w:kern w:val="2"/>
          <w:sz w:val="20"/>
          <w:szCs w:val="2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130810</wp:posOffset>
                </wp:positionH>
                <wp:positionV relativeFrom="page">
                  <wp:posOffset>9949815</wp:posOffset>
                </wp:positionV>
                <wp:extent cx="6936740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740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F93BFA2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after="0" w:afterLines="20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eastAsia" w:ascii="微软雅黑" w:hAnsi="微软雅黑" w:eastAsia="微软雅黑" w:cstheme="minorBidi"/>
                                <w:b w:val="0"/>
                                <w:bCs w:val="0"/>
                                <w:color w:val="41414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具备扎实的传媒专业背景与新媒体内容运营实践经验，熟悉短视频平台的内容逻辑与传播方式。具备良好的文案能力、短视频制作能力及团队协作意识，善于沟通、执行力强。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.3pt;margin-top:783.45pt;height:42.2pt;width:546.2pt;mso-position-vertical-relative:page;z-index:251670528;v-text-anchor:middle;mso-width-relative:page;mso-height-relative:page;" filled="f" stroked="f" coordsize="21600,21600" o:gfxdata="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C7yQbcAAAADQEAAA8AAAAAAAAAAQAgAAAAIgAAAGRycy9kb3ducmV2LnhtbFBLAQIUABQA&#10;AAAIAIdO4kCWhvzuJQIAACwEAAAOAAAAAAAAAAEAIAAAACs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3F93BFA2"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after="0" w:afterLines="20"/>
                        <w:ind w:left="0" w:leftChars="0" w:firstLine="0" w:firstLineChars="0"/>
                        <w:jc w:val="both"/>
                        <w:textAlignment w:val="auto"/>
                        <w:rPr>
                          <w:rFonts w:hint="eastAsia" w:ascii="微软雅黑" w:hAnsi="微软雅黑" w:eastAsia="微软雅黑" w:cstheme="minorBidi"/>
                          <w:b w:val="0"/>
                          <w:bCs w:val="0"/>
                          <w:color w:val="414141"/>
                          <w:kern w:val="2"/>
                          <w:sz w:val="20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414141"/>
                          <w:sz w:val="20"/>
                          <w:szCs w:val="20"/>
                          <w:lang w:val="en-US" w:eastAsia="zh-CN"/>
                        </w:rPr>
                        <w:t>具备扎实的传媒专业背景与新媒体内容运营实践经验，熟悉短视频平台的内容逻辑与传播方式。具备良好的文案能力、短视频制作能力及团队协作意识，善于沟通、执行力强。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ACA4BE"/>
    <w:multiLevelType w:val="multilevel"/>
    <w:tmpl w:val="C7ACA4BE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348CE0B"/>
    <w:multiLevelType w:val="singleLevel"/>
    <w:tmpl w:val="4348CE0B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3ZmJjOWI3OTQ0ZmQ1NWEwNDAyYWNhNDY5Yzc0NjMifQ=="/>
  </w:docVars>
  <w:rsids>
    <w:rsidRoot w:val="1D06237C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35052"/>
    <w:rsid w:val="007719C0"/>
    <w:rsid w:val="0077420C"/>
    <w:rsid w:val="007B1C07"/>
    <w:rsid w:val="0082702B"/>
    <w:rsid w:val="0085417A"/>
    <w:rsid w:val="0089146D"/>
    <w:rsid w:val="008E0C60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D4664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22F48F3"/>
    <w:rsid w:val="0283508A"/>
    <w:rsid w:val="03AD764F"/>
    <w:rsid w:val="05B11678"/>
    <w:rsid w:val="07724E37"/>
    <w:rsid w:val="08BF5E5A"/>
    <w:rsid w:val="0A354A28"/>
    <w:rsid w:val="0ACA628E"/>
    <w:rsid w:val="0FC70317"/>
    <w:rsid w:val="10A5322F"/>
    <w:rsid w:val="11FA7720"/>
    <w:rsid w:val="12FF077C"/>
    <w:rsid w:val="1494590D"/>
    <w:rsid w:val="1542731E"/>
    <w:rsid w:val="19600F94"/>
    <w:rsid w:val="197B401F"/>
    <w:rsid w:val="1B397CEE"/>
    <w:rsid w:val="1D06237C"/>
    <w:rsid w:val="1D4A777F"/>
    <w:rsid w:val="1F31305F"/>
    <w:rsid w:val="1F38736A"/>
    <w:rsid w:val="1F395647"/>
    <w:rsid w:val="21CB7B54"/>
    <w:rsid w:val="2475585E"/>
    <w:rsid w:val="251D118A"/>
    <w:rsid w:val="27B70919"/>
    <w:rsid w:val="295403E9"/>
    <w:rsid w:val="2BAA3E8D"/>
    <w:rsid w:val="32231A2F"/>
    <w:rsid w:val="322E7A29"/>
    <w:rsid w:val="32724E02"/>
    <w:rsid w:val="33DF6B01"/>
    <w:rsid w:val="3523725E"/>
    <w:rsid w:val="360A4309"/>
    <w:rsid w:val="39C944FA"/>
    <w:rsid w:val="3A180C6C"/>
    <w:rsid w:val="3B47390A"/>
    <w:rsid w:val="3E086CC3"/>
    <w:rsid w:val="3E0E070F"/>
    <w:rsid w:val="3EAB2402"/>
    <w:rsid w:val="3EB815DA"/>
    <w:rsid w:val="402204A1"/>
    <w:rsid w:val="41D8350E"/>
    <w:rsid w:val="44FA23B6"/>
    <w:rsid w:val="46645732"/>
    <w:rsid w:val="477A2E37"/>
    <w:rsid w:val="48FA020D"/>
    <w:rsid w:val="493556E9"/>
    <w:rsid w:val="4A3B6D2F"/>
    <w:rsid w:val="4A844A8B"/>
    <w:rsid w:val="4AFF7A8B"/>
    <w:rsid w:val="4CEA0599"/>
    <w:rsid w:val="51383FC9"/>
    <w:rsid w:val="54D211B3"/>
    <w:rsid w:val="551769A9"/>
    <w:rsid w:val="5C094D76"/>
    <w:rsid w:val="5DAA7FFC"/>
    <w:rsid w:val="5FB02081"/>
    <w:rsid w:val="68CE2C69"/>
    <w:rsid w:val="69BD6A41"/>
    <w:rsid w:val="6A1A02B8"/>
    <w:rsid w:val="6E172822"/>
    <w:rsid w:val="6FA06443"/>
    <w:rsid w:val="6FFB2C34"/>
    <w:rsid w:val="721A7FA6"/>
    <w:rsid w:val="73C956F8"/>
    <w:rsid w:val="767939A2"/>
    <w:rsid w:val="7879264D"/>
    <w:rsid w:val="797F444E"/>
    <w:rsid w:val="7D0F3A05"/>
    <w:rsid w:val="7E8B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8"/>
    <w:link w:val="5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创意简历SJS0056A.docx</Template>
  <Pages>1</Pages>
  <Words>0</Words>
  <Characters>0</Characters>
  <Lines>1</Lines>
  <Paragraphs>1</Paragraphs>
  <TotalTime>43</TotalTime>
  <ScaleCrop>false</ScaleCrop>
  <LinksUpToDate>false</LinksUpToDate>
  <CharactersWithSpaces>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2017-06-14T05:57:00Z</dcterms:created>
  <dc:creator>kedao</dc:creator>
  <cp:lastModifiedBy>lim</cp:lastModifiedBy>
  <dcterms:modified xsi:type="dcterms:W3CDTF">2026-06-25T16:43:15Z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20B780E7FEBA403AB64138A06DA0ECC6_13</vt:lpwstr>
  </property>
  <property fmtid="{D5CDD505-2E9C-101B-9397-08002B2CF9AE}" pid="4" name="KSOTemplateDocerSaveRecord">
    <vt:lpwstr>eyJoZGlkIjoiN2M3NGMwYjdkMzYxNjhlOTk1ZWQzYmIyOGQxNzk0OGIiLCJ1c2VySWQiOiIxNTE2Nzk0NDcwIn0=</vt:lpwstr>
  </property>
</Properties>
</file>